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55" w:rsidRPr="009D61C9" w:rsidRDefault="00A97255">
      <w:pPr>
        <w:jc w:val="center"/>
        <w:rPr>
          <w:rFonts w:ascii="Arial" w:hAnsi="Arial" w:cs="Arial"/>
          <w:b/>
          <w:i/>
          <w:u w:val="single"/>
        </w:rPr>
      </w:pPr>
      <w:r w:rsidRPr="009D61C9">
        <w:rPr>
          <w:rFonts w:ascii="Arial" w:hAnsi="Arial" w:cs="Arial"/>
          <w:b/>
          <w:i/>
          <w:u w:val="single"/>
        </w:rPr>
        <w:t>APPLICATION OF MEMBERSHIP (20</w:t>
      </w:r>
      <w:r w:rsidR="005E79EB" w:rsidRPr="009D61C9">
        <w:rPr>
          <w:rFonts w:ascii="Arial" w:hAnsi="Arial" w:cs="Arial"/>
          <w:b/>
          <w:i/>
          <w:u w:val="single"/>
        </w:rPr>
        <w:t>1</w:t>
      </w:r>
      <w:r w:rsidR="00C2567A" w:rsidRPr="009D61C9">
        <w:rPr>
          <w:rFonts w:ascii="Arial" w:hAnsi="Arial" w:cs="Arial"/>
          <w:b/>
          <w:i/>
          <w:u w:val="single"/>
        </w:rPr>
        <w:t>6</w:t>
      </w:r>
      <w:r w:rsidRPr="009D61C9">
        <w:rPr>
          <w:rFonts w:ascii="Arial" w:hAnsi="Arial" w:cs="Arial"/>
          <w:b/>
          <w:i/>
          <w:u w:val="single"/>
        </w:rPr>
        <w:t>)</w:t>
      </w:r>
    </w:p>
    <w:p w:rsidR="00E521BB" w:rsidRPr="009D61C9" w:rsidRDefault="00E521BB">
      <w:pPr>
        <w:jc w:val="center"/>
        <w:rPr>
          <w:rFonts w:ascii="Arial" w:hAnsi="Arial" w:cs="Arial"/>
          <w:b/>
          <w:i/>
          <w:u w:val="single"/>
        </w:rPr>
      </w:pPr>
    </w:p>
    <w:p w:rsidR="005E79EB" w:rsidRPr="009D61C9" w:rsidRDefault="00C57E10" w:rsidP="005E79EB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</w:rPr>
      </w:pPr>
      <w:r w:rsidRPr="009D61C9">
        <w:rPr>
          <w:rFonts w:ascii="Arial" w:hAnsi="Arial" w:cs="Arial"/>
          <w:noProof/>
          <w:lang w:val="en-ZA" w:eastAsia="en-ZA"/>
        </w:rPr>
        <w:drawing>
          <wp:inline distT="0" distB="0" distL="0" distR="0">
            <wp:extent cx="1066800" cy="904875"/>
            <wp:effectExtent l="0" t="0" r="0" b="9525"/>
            <wp:docPr id="1" name="Picture 1" descr="IMG-20150628-WA000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-20150628-WA000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1BB" w:rsidRPr="009D61C9" w:rsidRDefault="00E521BB" w:rsidP="005E79EB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</w:rPr>
      </w:pPr>
    </w:p>
    <w:p w:rsidR="00A97255" w:rsidRPr="009D61C9" w:rsidRDefault="00A97255" w:rsidP="005E79EB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sz w:val="24"/>
          <w:szCs w:val="24"/>
        </w:rPr>
      </w:pPr>
      <w:r w:rsidRPr="009D61C9">
        <w:rPr>
          <w:rFonts w:ascii="Arial" w:hAnsi="Arial" w:cs="Arial"/>
          <w:sz w:val="24"/>
          <w:szCs w:val="24"/>
        </w:rPr>
        <w:t xml:space="preserve">The </w:t>
      </w:r>
      <w:r w:rsidR="005E79EB" w:rsidRPr="009D61C9">
        <w:rPr>
          <w:rFonts w:ascii="Arial" w:hAnsi="Arial" w:cs="Arial"/>
          <w:sz w:val="24"/>
          <w:szCs w:val="24"/>
        </w:rPr>
        <w:t xml:space="preserve">Chairman; </w:t>
      </w:r>
      <w:r w:rsidR="00C242A2" w:rsidRPr="009D61C9">
        <w:rPr>
          <w:rFonts w:ascii="Arial" w:hAnsi="Arial" w:cs="Arial"/>
          <w:sz w:val="24"/>
          <w:szCs w:val="24"/>
        </w:rPr>
        <w:t>Run4Christ</w:t>
      </w:r>
      <w:r w:rsidRPr="009D61C9">
        <w:rPr>
          <w:rFonts w:ascii="Arial" w:hAnsi="Arial" w:cs="Arial"/>
          <w:sz w:val="24"/>
          <w:szCs w:val="24"/>
        </w:rPr>
        <w:t xml:space="preserve"> Athletics Club</w:t>
      </w:r>
    </w:p>
    <w:p w:rsidR="00A97255" w:rsidRPr="009D61C9" w:rsidRDefault="00A97255">
      <w:pPr>
        <w:rPr>
          <w:rFonts w:ascii="Arial" w:hAnsi="Arial" w:cs="Arial"/>
        </w:rPr>
      </w:pPr>
    </w:p>
    <w:tbl>
      <w:tblPr>
        <w:tblW w:w="9857" w:type="dxa"/>
        <w:tblLayout w:type="fixed"/>
        <w:tblLook w:val="0000" w:firstRow="0" w:lastRow="0" w:firstColumn="0" w:lastColumn="0" w:noHBand="0" w:noVBand="0"/>
      </w:tblPr>
      <w:tblGrid>
        <w:gridCol w:w="5234"/>
        <w:gridCol w:w="4308"/>
        <w:gridCol w:w="315"/>
      </w:tblGrid>
      <w:tr w:rsidR="00A97255" w:rsidRPr="009D61C9" w:rsidTr="009D61C9">
        <w:trPr>
          <w:trHeight w:val="365"/>
        </w:trPr>
        <w:tc>
          <w:tcPr>
            <w:tcW w:w="5234" w:type="dxa"/>
          </w:tcPr>
          <w:p w:rsidR="00A97255" w:rsidRPr="009D61C9" w:rsidRDefault="00A97255" w:rsidP="008D55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Surname:</w:t>
            </w:r>
            <w:r w:rsidR="008D554D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Surname"/>
                <w:tag w:val="Surname"/>
                <w:id w:val="1735654976"/>
                <w:placeholder>
                  <w:docPart w:val="CAAD2C19CCDC4BCE88C5C6E0D54E87DB"/>
                </w:placeholder>
                <w:showingPlcHdr/>
              </w:sdtPr>
              <w:sdtEndPr/>
              <w:sdtContent>
                <w:r w:rsidR="008D554D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  <w:tc>
          <w:tcPr>
            <w:tcW w:w="4623" w:type="dxa"/>
            <w:gridSpan w:val="2"/>
          </w:tcPr>
          <w:p w:rsidR="00E91EBA" w:rsidRPr="009D61C9" w:rsidRDefault="00A97255" w:rsidP="008D55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Name</w:t>
            </w:r>
            <w:r w:rsidR="008D554D" w:rsidRPr="009D61C9"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Name"/>
                <w:tag w:val="Name"/>
                <w:id w:val="-466584430"/>
                <w:placeholder>
                  <w:docPart w:val="5C408184549D4456A05E6B489B2297BF"/>
                </w:placeholder>
                <w:showingPlcHdr/>
              </w:sdtPr>
              <w:sdtEndPr/>
              <w:sdtContent>
                <w:r w:rsidR="008D554D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A97255" w:rsidRPr="009D61C9" w:rsidTr="009D61C9">
        <w:trPr>
          <w:trHeight w:val="365"/>
        </w:trPr>
        <w:tc>
          <w:tcPr>
            <w:tcW w:w="5234" w:type="dxa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D61C9" w:rsidRPr="009D61C9" w:rsidRDefault="00A97255" w:rsidP="008D554D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Date</w:t>
            </w:r>
            <w:r w:rsidR="00E91EBA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61C9">
              <w:rPr>
                <w:rFonts w:ascii="Arial" w:hAnsi="Arial" w:cs="Arial"/>
                <w:sz w:val="24"/>
                <w:szCs w:val="24"/>
              </w:rPr>
              <w:t>of</w:t>
            </w:r>
            <w:r w:rsidR="00E91EBA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61C9">
              <w:rPr>
                <w:rFonts w:ascii="Arial" w:hAnsi="Arial" w:cs="Arial"/>
                <w:sz w:val="24"/>
                <w:szCs w:val="24"/>
              </w:rPr>
              <w:t>birth</w:t>
            </w:r>
            <w:r w:rsidR="008D554D" w:rsidRPr="009D61C9">
              <w:rPr>
                <w:rFonts w:ascii="Arial" w:hAnsi="Arial" w:cs="Arial"/>
                <w:sz w:val="24"/>
                <w:szCs w:val="24"/>
              </w:rPr>
              <w:t xml:space="preserve">: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Date"/>
                <w:tag w:val="Date"/>
                <w:id w:val="1124279186"/>
                <w:placeholder>
                  <w:docPart w:val="67E81C413F7648ACA6A9266562AF5C81"/>
                </w:placeholder>
                <w:showingPlcHdr/>
                <w:dropDownList>
                  <w:listItem w:value="Choose an item.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  <w:listItem w:displayText="21" w:value="21"/>
                  <w:listItem w:displayText="22" w:value="22"/>
                  <w:listItem w:displayText="23" w:value="23"/>
                  <w:listItem w:displayText="24" w:value="24"/>
                  <w:listItem w:displayText="25" w:value="25"/>
                  <w:listItem w:displayText="26" w:value="26"/>
                  <w:listItem w:displayText="27" w:value="27"/>
                  <w:listItem w:displayText="28" w:value="28"/>
                  <w:listItem w:displayText="29" w:value="29"/>
                  <w:listItem w:displayText="30" w:value="30"/>
                  <w:listItem w:displayText="31" w:value="31"/>
                </w:dropDownList>
              </w:sdtPr>
              <w:sdtEndPr/>
              <w:sdtContent>
                <w:r w:rsidR="008D554D" w:rsidRPr="009D61C9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  <w:p w:rsidR="009D61C9" w:rsidRPr="009D61C9" w:rsidRDefault="00281745" w:rsidP="008D554D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alias w:val="Month"/>
                <w:tag w:val="Month"/>
                <w:id w:val="-2050597777"/>
                <w:placeholder>
                  <w:docPart w:val="E9048F9A11C84E818C96F42385952A26"/>
                </w:placeholder>
                <w:showingPlcHdr/>
                <w:dropDownList>
                  <w:listItem w:value="Choose an item."/>
                  <w:listItem w:displayText="January" w:value="January"/>
                  <w:listItem w:displayText="February" w:value="February"/>
                  <w:listItem w:displayText="March" w:value="March"/>
                  <w:listItem w:displayText="April" w:value="April"/>
                  <w:listItem w:displayText="May" w:value="May"/>
                  <w:listItem w:displayText="June" w:value="June"/>
                  <w:listItem w:displayText="July" w:value="July"/>
                  <w:listItem w:displayText="August" w:value="August"/>
                  <w:listItem w:displayText="September" w:value="September"/>
                  <w:listItem w:displayText="October" w:value="October"/>
                  <w:listItem w:displayText="November" w:value="November"/>
                  <w:listItem w:displayText="December" w:value="December"/>
                </w:dropDownList>
              </w:sdtPr>
              <w:sdtEndPr/>
              <w:sdtContent>
                <w:r w:rsidR="008D554D" w:rsidRPr="009D61C9">
                  <w:rPr>
                    <w:rStyle w:val="PlaceholderText"/>
                    <w:rFonts w:ascii="Arial" w:hAnsi="Arial" w:cs="Arial"/>
                  </w:rPr>
                  <w:t>Choose an item.</w:t>
                </w:r>
              </w:sdtContent>
            </w:sdt>
          </w:p>
          <w:p w:rsidR="00A97255" w:rsidRPr="009D61C9" w:rsidRDefault="00281745" w:rsidP="008D554D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alias w:val="Year"/>
                <w:tag w:val="Year"/>
                <w:id w:val="-709409166"/>
                <w:placeholder>
                  <w:docPart w:val="EB7EE855D4D9412D9821F5DE275E17E3"/>
                </w:placeholder>
                <w:showingPlcHdr/>
              </w:sdtPr>
              <w:sdtEndPr/>
              <w:sdtContent>
                <w:r w:rsidR="008D554D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  <w:tc>
          <w:tcPr>
            <w:tcW w:w="4623" w:type="dxa"/>
            <w:gridSpan w:val="2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 w:rsidP="00132833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ID number:</w:t>
            </w:r>
            <w:r w:rsidR="00E91EBA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ID number"/>
                <w:tag w:val="ID number"/>
                <w:id w:val="-829204692"/>
                <w:placeholder>
                  <w:docPart w:val="FA1A3756D96742CD88AEA8F3DE675F89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A97255" w:rsidRPr="009D61C9" w:rsidTr="009D61C9">
        <w:trPr>
          <w:trHeight w:val="1688"/>
        </w:trPr>
        <w:tc>
          <w:tcPr>
            <w:tcW w:w="5234" w:type="dxa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65ABC" w:rsidRPr="009D61C9" w:rsidRDefault="00065ABC" w:rsidP="00065ABC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Postal Address: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Address"/>
                <w:tag w:val="Address"/>
                <w:id w:val="1975707789"/>
                <w:placeholder>
                  <w:docPart w:val="B2F2C32527364C169C9E42684E15B9AA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p w:rsidR="00132833" w:rsidRPr="009D61C9" w:rsidRDefault="00281745" w:rsidP="001328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alias w:val="Area"/>
                <w:tag w:val="Area"/>
                <w:id w:val="-500127274"/>
                <w:placeholder>
                  <w:docPart w:val="9C82222A6D554B8582FDAD85E49B0CCC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sdt>
            <w:sdtPr>
              <w:rPr>
                <w:rFonts w:ascii="Arial" w:hAnsi="Arial" w:cs="Arial"/>
                <w:sz w:val="24"/>
                <w:szCs w:val="24"/>
              </w:rPr>
              <w:alias w:val="City"/>
              <w:tag w:val="City"/>
              <w:id w:val="-1215885257"/>
              <w:placeholder>
                <w:docPart w:val="D848A5C41FFF4F6BA9638FCABB00B8D0"/>
              </w:placeholder>
              <w:showingPlcHdr/>
            </w:sdtPr>
            <w:sdtEndPr/>
            <w:sdtContent>
              <w:p w:rsidR="00132833" w:rsidRPr="009D61C9" w:rsidRDefault="00132833" w:rsidP="00132833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p>
            </w:sdtContent>
          </w:sdt>
          <w:p w:rsidR="00065ABC" w:rsidRPr="009D61C9" w:rsidRDefault="00065ABC" w:rsidP="001328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Postal code: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Postal Code"/>
                <w:tag w:val="Postal Code"/>
                <w:id w:val="1258946838"/>
                <w:placeholder>
                  <w:docPart w:val="F7FBF49138AB4537ACEF8711368150A9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  <w:tc>
          <w:tcPr>
            <w:tcW w:w="4623" w:type="dxa"/>
            <w:gridSpan w:val="2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Postal Address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Address"/>
                <w:tag w:val="Address"/>
                <w:id w:val="-1771775852"/>
                <w:placeholder>
                  <w:docPart w:val="B11CC1B6DA3646168835CA9284DBEEE4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p w:rsidR="00132833" w:rsidRPr="009D61C9" w:rsidRDefault="00281745" w:rsidP="00E91EBA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alias w:val="Area"/>
                <w:tag w:val="Area"/>
                <w:id w:val="836656489"/>
                <w:placeholder>
                  <w:docPart w:val="10F74F69C3804611B0D48D6F619C976E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sdt>
            <w:sdtPr>
              <w:rPr>
                <w:rFonts w:ascii="Arial" w:hAnsi="Arial" w:cs="Arial"/>
                <w:sz w:val="24"/>
                <w:szCs w:val="24"/>
              </w:rPr>
              <w:alias w:val="City"/>
              <w:tag w:val="City"/>
              <w:id w:val="-1299603872"/>
              <w:placeholder>
                <w:docPart w:val="C46938D9A3314456A5F082BE3EA6E222"/>
              </w:placeholder>
              <w:showingPlcHdr/>
            </w:sdtPr>
            <w:sdtEndPr/>
            <w:sdtContent>
              <w:p w:rsidR="00132833" w:rsidRPr="009D61C9" w:rsidRDefault="00132833" w:rsidP="00132833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p>
            </w:sdtContent>
          </w:sdt>
          <w:p w:rsidR="00A97255" w:rsidRPr="009D61C9" w:rsidRDefault="00A97255" w:rsidP="00132833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Postal code: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Postal Code"/>
                <w:tag w:val="Postal Code"/>
                <w:id w:val="-1977442076"/>
                <w:placeholder>
                  <w:docPart w:val="5FA43A46A1524BAA81B16C902CE8B2C5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</w:tr>
      <w:tr w:rsidR="00A97255" w:rsidRPr="009D61C9" w:rsidTr="009D61C9">
        <w:tc>
          <w:tcPr>
            <w:tcW w:w="5234" w:type="dxa"/>
          </w:tcPr>
          <w:p w:rsidR="00A97255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Telephone numbers:</w:t>
            </w:r>
            <w:r w:rsidR="00E91EBA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Home no"/>
                <w:tag w:val="Home no"/>
                <w:id w:val="155270204"/>
                <w:placeholder>
                  <w:docPart w:val="442E1830077F469E84E8A19D9806F514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61C9">
              <w:rPr>
                <w:rFonts w:ascii="Arial" w:hAnsi="Arial" w:cs="Arial"/>
                <w:sz w:val="24"/>
                <w:szCs w:val="24"/>
              </w:rPr>
              <w:t>(h)</w:t>
            </w:r>
          </w:p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 w:rsidP="001328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Cellular Number: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Cell no"/>
                <w:tag w:val="Cell no"/>
                <w:id w:val="-1083439252"/>
                <w:placeholder>
                  <w:docPart w:val="9514384BCE1D4F3B84D8322A2673BAFC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  <w:tc>
          <w:tcPr>
            <w:tcW w:w="4623" w:type="dxa"/>
            <w:gridSpan w:val="2"/>
          </w:tcPr>
          <w:p w:rsidR="00A97255" w:rsidRPr="009D61C9" w:rsidRDefault="0028174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alias w:val="Work no"/>
                <w:tag w:val="Work no"/>
                <w:id w:val="609092281"/>
                <w:placeholder>
                  <w:docPart w:val="EE1B3CDDF9504A16A40FE3675668185F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>(w)</w:t>
            </w:r>
          </w:p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Facsimile number: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Facsimile no"/>
                <w:tag w:val="Facsimile no"/>
                <w:id w:val="-1091702232"/>
                <w:placeholder>
                  <w:docPart w:val="220815CEA218415CA5B3EA2357A47798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255" w:rsidRPr="009D61C9" w:rsidTr="009D61C9">
        <w:trPr>
          <w:trHeight w:val="347"/>
        </w:trPr>
        <w:tc>
          <w:tcPr>
            <w:tcW w:w="5234" w:type="dxa"/>
          </w:tcPr>
          <w:p w:rsidR="00A97255" w:rsidRPr="009D61C9" w:rsidRDefault="00E91EBA" w:rsidP="001328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E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>-mail address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Mail address"/>
                <w:tag w:val="Mail address"/>
                <w:id w:val="-1334843667"/>
                <w:placeholder>
                  <w:docPart w:val="BE5419B86C354BD7BCA211CD7C40199C"/>
                </w:placeholder>
                <w:showingPlcHdr/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sdtContent>
            </w:sdt>
          </w:p>
        </w:tc>
        <w:tc>
          <w:tcPr>
            <w:tcW w:w="4623" w:type="dxa"/>
            <w:gridSpan w:val="2"/>
          </w:tcPr>
          <w:p w:rsidR="00A97255" w:rsidRPr="009D61C9" w:rsidRDefault="00A97255" w:rsidP="00132833">
            <w:pPr>
              <w:pStyle w:val="Heading1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9D61C9">
              <w:rPr>
                <w:rFonts w:ascii="Arial" w:hAnsi="Arial" w:cs="Arial"/>
                <w:sz w:val="24"/>
                <w:szCs w:val="24"/>
                <w:u w:val="none"/>
              </w:rPr>
              <w:t>Gender:</w:t>
            </w:r>
            <w:r w:rsidR="00132833" w:rsidRPr="009D61C9">
              <w:rPr>
                <w:rFonts w:ascii="Arial" w:hAnsi="Arial" w:cs="Arial"/>
                <w:sz w:val="24"/>
                <w:szCs w:val="24"/>
                <w:u w:val="none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u w:val="none"/>
                </w:rPr>
                <w:alias w:val="Gender"/>
                <w:tag w:val="Gender"/>
                <w:id w:val="1913572653"/>
                <w:placeholder>
                  <w:docPart w:val="68F607E469714E4EBA22138665C5E5C8"/>
                </w:placeholder>
                <w:showingPlcHdr/>
                <w:dropDownList>
                  <w:listItem w:value="Choose an item."/>
                  <w:listItem w:displayText="Male" w:value="Male"/>
                  <w:listItem w:displayText="Female" w:value="Female"/>
                </w:dropDownList>
              </w:sdtPr>
              <w:sdtEndPr/>
              <w:sdtContent>
                <w:r w:rsidR="00132833" w:rsidRPr="009D61C9">
                  <w:rPr>
                    <w:rStyle w:val="PlaceholderText"/>
                    <w:rFonts w:ascii="Arial" w:hAnsi="Arial" w:cs="Arial"/>
                    <w:u w:val="none"/>
                  </w:rPr>
                  <w:t>Choose an item.</w:t>
                </w:r>
              </w:sdtContent>
            </w:sdt>
          </w:p>
        </w:tc>
      </w:tr>
      <w:tr w:rsidR="00A97255" w:rsidRPr="009D61C9" w:rsidTr="009D61C9">
        <w:trPr>
          <w:trHeight w:val="833"/>
        </w:trPr>
        <w:tc>
          <w:tcPr>
            <w:tcW w:w="5234" w:type="dxa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If you are a junior member – Which school / university do you attend: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630388720"/>
            <w:placeholder>
              <w:docPart w:val="E8662BD853844EF6B113DE92152220E1"/>
            </w:placeholder>
            <w:showingPlcHdr/>
          </w:sdtPr>
          <w:sdtEndPr/>
          <w:sdtContent>
            <w:tc>
              <w:tcPr>
                <w:tcW w:w="4623" w:type="dxa"/>
                <w:gridSpan w:val="2"/>
              </w:tcPr>
              <w:p w:rsidR="00A97255" w:rsidRPr="009D61C9" w:rsidRDefault="00132833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p>
            </w:tc>
          </w:sdtContent>
        </w:sdt>
      </w:tr>
      <w:tr w:rsidR="00A97255" w:rsidRPr="009D61C9" w:rsidTr="009D61C9">
        <w:trPr>
          <w:trHeight w:val="1026"/>
        </w:trPr>
        <w:tc>
          <w:tcPr>
            <w:tcW w:w="5234" w:type="dxa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Senior members: Where do you work:</w:t>
            </w:r>
          </w:p>
        </w:tc>
        <w:tc>
          <w:tcPr>
            <w:tcW w:w="4623" w:type="dxa"/>
            <w:gridSpan w:val="2"/>
          </w:tcPr>
          <w:p w:rsidR="00A97255" w:rsidRPr="009D61C9" w:rsidRDefault="00A97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rFonts w:ascii="Arial" w:hAnsi="Arial" w:cs="Arial"/>
                <w:sz w:val="24"/>
                <w:szCs w:val="24"/>
              </w:rPr>
              <w:id w:val="-1283265640"/>
              <w:placeholder>
                <w:docPart w:val="118A52825ACF42E8BCBAEC910BBF14E0"/>
              </w:placeholder>
              <w:showingPlcHdr/>
            </w:sdtPr>
            <w:sdtEndPr/>
            <w:sdtContent>
              <w:p w:rsidR="00A97255" w:rsidRPr="009D61C9" w:rsidRDefault="00132833">
                <w:pPr>
                  <w:jc w:val="both"/>
                  <w:rPr>
                    <w:rFonts w:ascii="Arial" w:hAnsi="Arial" w:cs="Arial"/>
                    <w:sz w:val="24"/>
                    <w:szCs w:val="24"/>
                  </w:rPr>
                </w:pPr>
                <w:r w:rsidRPr="009D61C9">
                  <w:rPr>
                    <w:rStyle w:val="PlaceholderText"/>
                    <w:rFonts w:ascii="Arial" w:hAnsi="Arial" w:cs="Arial"/>
                  </w:rPr>
                  <w:t>Click here to enter text.</w:t>
                </w:r>
              </w:p>
            </w:sdtContent>
          </w:sdt>
        </w:tc>
      </w:tr>
      <w:tr w:rsidR="00A97255" w:rsidRPr="009D61C9" w:rsidTr="009D61C9">
        <w:trPr>
          <w:trHeight w:val="653"/>
        </w:trPr>
        <w:tc>
          <w:tcPr>
            <w:tcW w:w="5234" w:type="dxa"/>
          </w:tcPr>
          <w:p w:rsidR="0012667D" w:rsidRPr="009D61C9" w:rsidRDefault="0012667D" w:rsidP="00E91EBA">
            <w:pPr>
              <w:rPr>
                <w:rFonts w:ascii="Arial" w:hAnsi="Arial" w:cs="Arial"/>
                <w:sz w:val="24"/>
                <w:szCs w:val="24"/>
              </w:rPr>
            </w:pPr>
          </w:p>
          <w:p w:rsidR="00132833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 xml:space="preserve">I wish to participate in: </w:t>
            </w:r>
          </w:p>
          <w:p w:rsidR="00A97255" w:rsidRPr="009D61C9" w:rsidRDefault="00A97255" w:rsidP="00132833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Road running:</w:t>
            </w:r>
            <w:r w:rsidR="00132833" w:rsidRPr="009D61C9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6840916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61C9" w:rsidRPr="009D61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☒</w:t>
                </w:r>
              </w:sdtContent>
            </w:sdt>
          </w:p>
          <w:p w:rsidR="00132833" w:rsidRPr="009D61C9" w:rsidRDefault="00132833" w:rsidP="00132833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Cross Country:</w:t>
            </w:r>
            <w:r w:rsidR="00986BEF" w:rsidRPr="009D61C9"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Pr="009D61C9">
              <w:rPr>
                <w:rFonts w:ascii="Arial" w:hAnsi="Arial" w:cs="Arial"/>
                <w:sz w:val="24"/>
                <w:szCs w:val="24"/>
              </w:rPr>
              <w:t xml:space="preserve">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1050350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61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  <w:p w:rsidR="00132833" w:rsidRPr="009D61C9" w:rsidRDefault="00132833" w:rsidP="00132833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 xml:space="preserve">Track &amp; Field:         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76983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D61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23" w:type="dxa"/>
            <w:gridSpan w:val="2"/>
          </w:tcPr>
          <w:p w:rsidR="0012667D" w:rsidRPr="009D61C9" w:rsidRDefault="0012667D" w:rsidP="00E91EBA">
            <w:pPr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255" w:rsidRPr="009D61C9" w:rsidTr="009D61C9">
        <w:trPr>
          <w:trHeight w:val="689"/>
        </w:trPr>
        <w:tc>
          <w:tcPr>
            <w:tcW w:w="5234" w:type="dxa"/>
          </w:tcPr>
          <w:p w:rsidR="00A97255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</w:p>
          <w:p w:rsidR="00986BEF" w:rsidRPr="009D61C9" w:rsidRDefault="00A97255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 xml:space="preserve">Clothing sizes: </w:t>
            </w:r>
            <w:r w:rsidR="00065ABC" w:rsidRPr="009D61C9"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  <w:p w:rsidR="00A97255" w:rsidRPr="009D61C9" w:rsidRDefault="00A97255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Shorts:</w:t>
            </w:r>
            <w:r w:rsidR="00986BEF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Short size"/>
                <w:tag w:val="Short size"/>
                <w:id w:val="1364094539"/>
                <w:placeholder>
                  <w:docPart w:val="88F5116139404FE4BB338DAA40AECEEC"/>
                </w:placeholder>
                <w:dropDownList>
                  <w:listItem w:value="Choose an item."/>
                  <w:listItem w:displayText="XS" w:value="XS"/>
                  <w:listItem w:displayText="S" w:value="S"/>
                  <w:listItem w:displayText="M" w:value="M"/>
                  <w:listItem w:displayText="L" w:value="L"/>
                  <w:listItem w:displayText="XL" w:value="XL"/>
                  <w:listItem w:displayText="XXL" w:value="XXL"/>
                </w:dropDownList>
              </w:sdtPr>
              <w:sdtEndPr/>
              <w:sdtContent>
                <w:r w:rsidR="009D61C9" w:rsidRPr="009D61C9">
                  <w:rPr>
                    <w:rFonts w:ascii="Arial" w:hAnsi="Arial" w:cs="Arial"/>
                    <w:sz w:val="24"/>
                    <w:szCs w:val="24"/>
                  </w:rPr>
                  <w:t>XL</w:t>
                </w:r>
              </w:sdtContent>
            </w:sdt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 xml:space="preserve">Vest: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Vest Size"/>
                <w:tag w:val="Vest Size"/>
                <w:id w:val="-1551534844"/>
                <w:placeholder>
                  <w:docPart w:val="2FE37052D28C4FB696F5550D6CB6D0C7"/>
                </w:placeholder>
                <w:dropDownList>
                  <w:listItem w:value="Choose an item."/>
                  <w:listItem w:displayText="XS" w:value="XS"/>
                  <w:listItem w:displayText="S" w:value="S"/>
                  <w:listItem w:displayText="M" w:value="M"/>
                  <w:listItem w:displayText="L" w:value="L"/>
                  <w:listItem w:displayText="XL" w:value="XL"/>
                  <w:listItem w:displayText="XXL" w:value="XXL"/>
                </w:dropDownList>
              </w:sdtPr>
              <w:sdtEndPr/>
              <w:sdtContent>
                <w:r w:rsidR="009D61C9" w:rsidRPr="009D61C9">
                  <w:rPr>
                    <w:rFonts w:ascii="Arial" w:hAnsi="Arial" w:cs="Arial"/>
                    <w:sz w:val="24"/>
                    <w:szCs w:val="24"/>
                  </w:rPr>
                  <w:t>M</w:t>
                </w:r>
              </w:sdtContent>
            </w:sdt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 xml:space="preserve">Croptop: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alias w:val="Crop Top Size"/>
                <w:tag w:val="Crop Top Size"/>
                <w:id w:val="1758627620"/>
                <w:placeholder>
                  <w:docPart w:val="97B540926D4D4E6E988D875F99C3DC2B"/>
                </w:placeholder>
                <w:dropDownList>
                  <w:listItem w:value="Choose an item."/>
                  <w:listItem w:displayText="XS" w:value="XS"/>
                  <w:listItem w:displayText="S" w:value="S"/>
                  <w:listItem w:displayText="M" w:value="M"/>
                  <w:listItem w:displayText="L" w:value="L"/>
                  <w:listItem w:displayText="XL" w:value="XL"/>
                  <w:listItem w:displayText="XXL" w:value="XXL"/>
                </w:dropDownList>
              </w:sdtPr>
              <w:sdtEndPr/>
              <w:sdtContent>
                <w:r w:rsidR="009D61C9" w:rsidRPr="009D61C9">
                  <w:rPr>
                    <w:rFonts w:ascii="Arial" w:hAnsi="Arial" w:cs="Arial"/>
                    <w:sz w:val="24"/>
                    <w:szCs w:val="24"/>
                  </w:rPr>
                  <w:t>L</w:t>
                </w:r>
              </w:sdtContent>
            </w:sdt>
          </w:p>
        </w:tc>
        <w:tc>
          <w:tcPr>
            <w:tcW w:w="4623" w:type="dxa"/>
            <w:gridSpan w:val="2"/>
          </w:tcPr>
          <w:p w:rsidR="00065ABC" w:rsidRPr="009D61C9" w:rsidRDefault="00065ABC" w:rsidP="00E91EBA">
            <w:pPr>
              <w:rPr>
                <w:rFonts w:ascii="Arial" w:hAnsi="Arial" w:cs="Arial"/>
                <w:sz w:val="24"/>
                <w:szCs w:val="24"/>
              </w:rPr>
            </w:pPr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A97255" w:rsidP="00986BE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7255" w:rsidRPr="009D61C9" w:rsidTr="009D61C9">
        <w:trPr>
          <w:trHeight w:val="806"/>
        </w:trPr>
        <w:tc>
          <w:tcPr>
            <w:tcW w:w="9542" w:type="dxa"/>
            <w:gridSpan w:val="2"/>
          </w:tcPr>
          <w:p w:rsidR="00986BEF" w:rsidRPr="009D61C9" w:rsidRDefault="00986BEF" w:rsidP="00C2567A">
            <w:pPr>
              <w:rPr>
                <w:rFonts w:ascii="Arial" w:hAnsi="Arial" w:cs="Arial"/>
                <w:sz w:val="24"/>
                <w:szCs w:val="24"/>
              </w:rPr>
            </w:pPr>
          </w:p>
          <w:p w:rsidR="00A97255" w:rsidRPr="009D61C9" w:rsidRDefault="00281745" w:rsidP="00C2567A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7844612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61C9" w:rsidRPr="009D61C9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☒</w:t>
                </w:r>
              </w:sdtContent>
            </w:sdt>
            <w:r w:rsidR="00986BEF" w:rsidRPr="009D61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 xml:space="preserve">I hereby declare that I will abide by the rules and </w:t>
            </w:r>
            <w:r w:rsidR="0012667D" w:rsidRPr="009D61C9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 xml:space="preserve">constitution of the </w:t>
            </w:r>
            <w:r w:rsidR="00C2567A" w:rsidRPr="009D61C9">
              <w:rPr>
                <w:rFonts w:ascii="Arial" w:hAnsi="Arial" w:cs="Arial"/>
                <w:sz w:val="24"/>
                <w:szCs w:val="24"/>
              </w:rPr>
              <w:t>Run4Christ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 xml:space="preserve"> Athletic</w:t>
            </w:r>
            <w:r w:rsidR="00C2567A" w:rsidRPr="009D61C9">
              <w:rPr>
                <w:rFonts w:ascii="Arial" w:hAnsi="Arial" w:cs="Arial"/>
                <w:sz w:val="24"/>
                <w:szCs w:val="24"/>
              </w:rPr>
              <w:t>s</w:t>
            </w:r>
            <w:r w:rsidR="00A97255" w:rsidRPr="009D61C9">
              <w:rPr>
                <w:rFonts w:ascii="Arial" w:hAnsi="Arial" w:cs="Arial"/>
                <w:sz w:val="24"/>
                <w:szCs w:val="24"/>
              </w:rPr>
              <w:t xml:space="preserve"> Club, </w:t>
            </w:r>
            <w:r w:rsidR="0012667D" w:rsidRPr="009D61C9">
              <w:rPr>
                <w:rFonts w:ascii="Arial" w:hAnsi="Arial" w:cs="Arial"/>
                <w:sz w:val="24"/>
                <w:szCs w:val="24"/>
              </w:rPr>
              <w:t>Eastern Cape</w:t>
            </w:r>
            <w:r w:rsidR="00065ABC" w:rsidRPr="009D61C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86BEF" w:rsidRPr="009D61C9" w:rsidRDefault="00986BEF" w:rsidP="00C2567A">
            <w:pPr>
              <w:rPr>
                <w:rFonts w:ascii="Arial" w:hAnsi="Arial" w:cs="Arial"/>
                <w:sz w:val="24"/>
                <w:szCs w:val="24"/>
              </w:rPr>
            </w:pPr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Club Contact Nrs:</w:t>
            </w:r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Kiri Barnard:  073 556 7115</w:t>
            </w:r>
          </w:p>
          <w:p w:rsidR="00986BEF" w:rsidRPr="009D61C9" w:rsidRDefault="00986BEF" w:rsidP="00986BEF">
            <w:pPr>
              <w:rPr>
                <w:rFonts w:ascii="Arial" w:hAnsi="Arial" w:cs="Arial"/>
                <w:sz w:val="24"/>
                <w:szCs w:val="24"/>
              </w:rPr>
            </w:pPr>
            <w:r w:rsidRPr="009D61C9">
              <w:rPr>
                <w:rFonts w:ascii="Arial" w:hAnsi="Arial" w:cs="Arial"/>
                <w:sz w:val="24"/>
                <w:szCs w:val="24"/>
              </w:rPr>
              <w:t>Attie Williams: 083 293 0202</w:t>
            </w:r>
          </w:p>
        </w:tc>
        <w:tc>
          <w:tcPr>
            <w:tcW w:w="315" w:type="dxa"/>
          </w:tcPr>
          <w:p w:rsidR="00A97255" w:rsidRPr="009D61C9" w:rsidRDefault="00A97255" w:rsidP="00E91EB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97255" w:rsidRDefault="00A97255">
      <w:pPr>
        <w:jc w:val="both"/>
        <w:rPr>
          <w:rFonts w:ascii="Arial" w:hAnsi="Arial" w:cs="Arial"/>
        </w:rPr>
      </w:pPr>
      <w:bookmarkStart w:id="0" w:name="_GoBack"/>
      <w:bookmarkEnd w:id="0"/>
    </w:p>
    <w:p w:rsidR="00281410" w:rsidRPr="00281410" w:rsidRDefault="00281410">
      <w:pPr>
        <w:jc w:val="both"/>
        <w:rPr>
          <w:rFonts w:ascii="Arial" w:hAnsi="Arial" w:cs="Arial"/>
          <w:b/>
          <w:color w:val="FF0000"/>
        </w:rPr>
      </w:pPr>
      <w:r w:rsidRPr="00281410">
        <w:rPr>
          <w:rFonts w:ascii="Arial" w:hAnsi="Arial" w:cs="Arial"/>
          <w:b/>
          <w:color w:val="FF0000"/>
        </w:rPr>
        <w:t>After completing the form mail it back at:</w:t>
      </w:r>
      <w:r w:rsidRPr="00281410">
        <w:rPr>
          <w:rFonts w:ascii="Arial" w:hAnsi="Arial" w:cs="Arial"/>
          <w:b/>
        </w:rPr>
        <w:t xml:space="preserve"> </w:t>
      </w:r>
      <w:hyperlink r:id="rId8" w:history="1">
        <w:r w:rsidRPr="00281410">
          <w:rPr>
            <w:rStyle w:val="Hyperlink"/>
            <w:rFonts w:ascii="Arial" w:hAnsi="Arial" w:cs="Arial"/>
            <w:b/>
          </w:rPr>
          <w:t>attie.williams@prasa.com</w:t>
        </w:r>
      </w:hyperlink>
      <w:r w:rsidRPr="00281410">
        <w:rPr>
          <w:rFonts w:ascii="Arial" w:hAnsi="Arial" w:cs="Arial"/>
          <w:b/>
        </w:rPr>
        <w:t xml:space="preserve"> </w:t>
      </w:r>
      <w:r w:rsidRPr="00281410">
        <w:rPr>
          <w:rFonts w:ascii="Arial" w:hAnsi="Arial" w:cs="Arial"/>
          <w:b/>
          <w:color w:val="FF0000"/>
        </w:rPr>
        <w:t>to complete registration. Thanks, Run4Christ Group.</w:t>
      </w:r>
    </w:p>
    <w:sectPr w:rsidR="00281410" w:rsidRPr="00281410" w:rsidSect="00E91EBA">
      <w:headerReference w:type="even" r:id="rId9"/>
      <w:headerReference w:type="default" r:id="rId10"/>
      <w:headerReference w:type="first" r:id="rId11"/>
      <w:pgSz w:w="11909" w:h="16834" w:code="9"/>
      <w:pgMar w:top="994" w:right="720" w:bottom="1080" w:left="144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745" w:rsidRDefault="00281745">
      <w:r>
        <w:separator/>
      </w:r>
    </w:p>
  </w:endnote>
  <w:endnote w:type="continuationSeparator" w:id="0">
    <w:p w:rsidR="00281745" w:rsidRDefault="00281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745" w:rsidRDefault="00281745">
      <w:r>
        <w:separator/>
      </w:r>
    </w:p>
  </w:footnote>
  <w:footnote w:type="continuationSeparator" w:id="0">
    <w:p w:rsidR="00281745" w:rsidRDefault="002817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1BB" w:rsidRDefault="00E521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521BB" w:rsidRDefault="00E521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1BB" w:rsidRDefault="00E521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61C9">
      <w:rPr>
        <w:rStyle w:val="PageNumber"/>
        <w:noProof/>
      </w:rPr>
      <w:t>2</w:t>
    </w:r>
    <w:r>
      <w:rPr>
        <w:rStyle w:val="PageNumber"/>
      </w:rPr>
      <w:fldChar w:fldCharType="end"/>
    </w:r>
  </w:p>
  <w:p w:rsidR="00E521BB" w:rsidRDefault="00E521B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1BB" w:rsidRDefault="00E521B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FF16CF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58E87AD6"/>
    <w:multiLevelType w:val="singleLevel"/>
    <w:tmpl w:val="040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10"/>
    <w:rsid w:val="00065ABC"/>
    <w:rsid w:val="0012667D"/>
    <w:rsid w:val="00132833"/>
    <w:rsid w:val="002472FD"/>
    <w:rsid w:val="00281410"/>
    <w:rsid w:val="00281745"/>
    <w:rsid w:val="002A1B39"/>
    <w:rsid w:val="003B10B0"/>
    <w:rsid w:val="003B579E"/>
    <w:rsid w:val="005E79EB"/>
    <w:rsid w:val="00655583"/>
    <w:rsid w:val="0068083C"/>
    <w:rsid w:val="00756A92"/>
    <w:rsid w:val="00810B1B"/>
    <w:rsid w:val="008D554D"/>
    <w:rsid w:val="00937299"/>
    <w:rsid w:val="00986BEF"/>
    <w:rsid w:val="009D61C9"/>
    <w:rsid w:val="00A97255"/>
    <w:rsid w:val="00BD6553"/>
    <w:rsid w:val="00C065CC"/>
    <w:rsid w:val="00C242A2"/>
    <w:rsid w:val="00C2567A"/>
    <w:rsid w:val="00C57E10"/>
    <w:rsid w:val="00DC3DDA"/>
    <w:rsid w:val="00E521BB"/>
    <w:rsid w:val="00E56B71"/>
    <w:rsid w:val="00E9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laceholderText">
    <w:name w:val="Placeholder Text"/>
    <w:basedOn w:val="DefaultParagraphFont"/>
    <w:uiPriority w:val="99"/>
    <w:semiHidden/>
    <w:rsid w:val="008D554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81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tie.williams@prasa.com" TargetMode="Externa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AD2C19CCDC4BCE88C5C6E0D54E8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5465C-D510-4211-9652-E50CDBA3BB8F}"/>
      </w:docPartPr>
      <w:docPartBody>
        <w:p w:rsidR="00000000" w:rsidRDefault="00C739C5">
          <w:pPr>
            <w:pStyle w:val="CAAD2C19CCDC4BCE88C5C6E0D54E87DB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5C408184549D4456A05E6B489B229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AC3C0-3DD2-4D6E-9083-2D48B9741BAF}"/>
      </w:docPartPr>
      <w:docPartBody>
        <w:p w:rsidR="00000000" w:rsidRDefault="00C739C5">
          <w:pPr>
            <w:pStyle w:val="5C408184549D4456A05E6B489B2297BF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67E81C413F7648ACA6A9266562AF5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E1BAB-9081-456E-8CDD-D846244A1724}"/>
      </w:docPartPr>
      <w:docPartBody>
        <w:p w:rsidR="00000000" w:rsidRDefault="00C739C5">
          <w:pPr>
            <w:pStyle w:val="67E81C413F7648ACA6A9266562AF5C81"/>
          </w:pPr>
          <w:r w:rsidRPr="00D15C71">
            <w:rPr>
              <w:rStyle w:val="PlaceholderText"/>
            </w:rPr>
            <w:t>Choose an item.</w:t>
          </w:r>
        </w:p>
      </w:docPartBody>
    </w:docPart>
    <w:docPart>
      <w:docPartPr>
        <w:name w:val="E9048F9A11C84E818C96F42385952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6F1DE-9E98-4AE3-8E5B-6433ED80A520}"/>
      </w:docPartPr>
      <w:docPartBody>
        <w:p w:rsidR="00000000" w:rsidRDefault="00C739C5">
          <w:pPr>
            <w:pStyle w:val="E9048F9A11C84E818C96F42385952A26"/>
          </w:pPr>
          <w:r w:rsidRPr="00D15C71">
            <w:rPr>
              <w:rStyle w:val="PlaceholderText"/>
            </w:rPr>
            <w:t>Choose an item.</w:t>
          </w:r>
        </w:p>
      </w:docPartBody>
    </w:docPart>
    <w:docPart>
      <w:docPartPr>
        <w:name w:val="EB7EE855D4D9412D9821F5DE275E1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08B4C-E803-4BBD-A9E9-02CC44BD9C73}"/>
      </w:docPartPr>
      <w:docPartBody>
        <w:p w:rsidR="00000000" w:rsidRDefault="00C739C5">
          <w:pPr>
            <w:pStyle w:val="EB7EE855D4D9412D9821F5DE275E17E3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FA1A3756D96742CD88AEA8F3DE675F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0AE7C-D956-4CA2-AD93-ED0FF4C1D591}"/>
      </w:docPartPr>
      <w:docPartBody>
        <w:p w:rsidR="00000000" w:rsidRDefault="00C739C5">
          <w:pPr>
            <w:pStyle w:val="FA1A3756D96742CD88AEA8F3DE675F89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B2F2C32527364C169C9E42684E15B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57A8C-66D9-4A6A-B79B-07A823E909B1}"/>
      </w:docPartPr>
      <w:docPartBody>
        <w:p w:rsidR="00000000" w:rsidRDefault="00C739C5">
          <w:pPr>
            <w:pStyle w:val="B2F2C32527364C169C9E42684E15B9AA"/>
          </w:pPr>
          <w:r w:rsidRPr="00D15C71">
            <w:rPr>
              <w:rStyle w:val="PlaceholderText"/>
            </w:rPr>
            <w:t xml:space="preserve">Click here to </w:t>
          </w:r>
          <w:r w:rsidRPr="00D15C71">
            <w:rPr>
              <w:rStyle w:val="PlaceholderText"/>
            </w:rPr>
            <w:t>enter text.</w:t>
          </w:r>
        </w:p>
      </w:docPartBody>
    </w:docPart>
    <w:docPart>
      <w:docPartPr>
        <w:name w:val="9C82222A6D554B8582FDAD85E49B0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472D3-5EEF-4D62-9710-AEEDE6050F82}"/>
      </w:docPartPr>
      <w:docPartBody>
        <w:p w:rsidR="00000000" w:rsidRDefault="00C739C5">
          <w:pPr>
            <w:pStyle w:val="9C82222A6D554B8582FDAD85E49B0CCC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D848A5C41FFF4F6BA9638FCABB00B8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0FE20-76AB-4171-B1C8-AAC7F935F465}"/>
      </w:docPartPr>
      <w:docPartBody>
        <w:p w:rsidR="00000000" w:rsidRDefault="00C739C5">
          <w:pPr>
            <w:pStyle w:val="D848A5C41FFF4F6BA9638FCABB00B8D0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F7FBF49138AB4537ACEF8711368150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1AE24-20CA-423C-A348-9B2675BD5573}"/>
      </w:docPartPr>
      <w:docPartBody>
        <w:p w:rsidR="00000000" w:rsidRDefault="00C739C5">
          <w:pPr>
            <w:pStyle w:val="F7FBF49138AB4537ACEF8711368150A9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B11CC1B6DA3646168835CA9284DBE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3B8BA-E7CF-4DA8-B67F-525B2243D2A4}"/>
      </w:docPartPr>
      <w:docPartBody>
        <w:p w:rsidR="00000000" w:rsidRDefault="00C739C5">
          <w:pPr>
            <w:pStyle w:val="B11CC1B6DA3646168835CA9284DBEEE4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10F74F69C3804611B0D48D6F619C97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8ACEB-B0E0-4907-BE0C-AC26BD2B4A4A}"/>
      </w:docPartPr>
      <w:docPartBody>
        <w:p w:rsidR="00000000" w:rsidRDefault="00C739C5">
          <w:pPr>
            <w:pStyle w:val="10F74F69C3804611B0D48D6F619C976E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C46938D9A3314456A5F082BE3EA6E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13E82-811C-4607-9B9C-7198365B1909}"/>
      </w:docPartPr>
      <w:docPartBody>
        <w:p w:rsidR="00000000" w:rsidRDefault="00C739C5">
          <w:pPr>
            <w:pStyle w:val="C46938D9A3314456A5F082BE3EA6E222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5FA43A46A1524BAA81B16C902CE8B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EA794-91F2-461E-A35B-24146C52453D}"/>
      </w:docPartPr>
      <w:docPartBody>
        <w:p w:rsidR="00000000" w:rsidRDefault="00C739C5">
          <w:pPr>
            <w:pStyle w:val="5FA43A46A1524BAA81B16C902CE8B2C5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442E1830077F469E84E8A19D9806F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EA2393-95DF-4DBA-A9E3-4524CF01B588}"/>
      </w:docPartPr>
      <w:docPartBody>
        <w:p w:rsidR="00000000" w:rsidRDefault="00C739C5">
          <w:pPr>
            <w:pStyle w:val="442E1830077F469E84E8A19D9806F514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9514384BCE1D4F3B84D8322A2673B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73FEC-8BF2-411E-B7E3-501FF7E9A93A}"/>
      </w:docPartPr>
      <w:docPartBody>
        <w:p w:rsidR="00000000" w:rsidRDefault="00C739C5">
          <w:pPr>
            <w:pStyle w:val="9514384BCE1D4F3B84D8322A2673BAFC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EE1B3CDDF9504A16A40FE3675668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E6E31-2E68-493C-AE24-E6CE8ECE4DD5}"/>
      </w:docPartPr>
      <w:docPartBody>
        <w:p w:rsidR="00000000" w:rsidRDefault="00C739C5">
          <w:pPr>
            <w:pStyle w:val="EE1B3CDDF9504A16A40FE3675668185F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220815CEA218415CA5B3EA2357A47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E84C6-7542-485E-AAAD-B2FE5193DF9C}"/>
      </w:docPartPr>
      <w:docPartBody>
        <w:p w:rsidR="00000000" w:rsidRDefault="00C739C5">
          <w:pPr>
            <w:pStyle w:val="220815CEA218415CA5B3EA2357A47798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BE5419B86C354BD7BCA211CD7C401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3CF8E-EFB5-4144-AD67-F6F5D614B7F3}"/>
      </w:docPartPr>
      <w:docPartBody>
        <w:p w:rsidR="00000000" w:rsidRDefault="00C739C5">
          <w:pPr>
            <w:pStyle w:val="BE5419B86C354BD7BCA211CD7C40199C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68F607E469714E4EBA22138665C5E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43107-227F-47EF-BF60-43C454D0F66A}"/>
      </w:docPartPr>
      <w:docPartBody>
        <w:p w:rsidR="00000000" w:rsidRDefault="00C739C5">
          <w:pPr>
            <w:pStyle w:val="68F607E469714E4EBA22138665C5E5C8"/>
          </w:pPr>
          <w:r w:rsidRPr="00986BEF">
            <w:rPr>
              <w:rStyle w:val="PlaceholderText"/>
            </w:rPr>
            <w:t>Choose an item.</w:t>
          </w:r>
        </w:p>
      </w:docPartBody>
    </w:docPart>
    <w:docPart>
      <w:docPartPr>
        <w:name w:val="E8662BD853844EF6B113DE9215222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C0155-B4EB-4D18-ABE7-CA3160F7AD9C}"/>
      </w:docPartPr>
      <w:docPartBody>
        <w:p w:rsidR="00000000" w:rsidRDefault="00C739C5">
          <w:pPr>
            <w:pStyle w:val="E8662BD853844EF6B113DE92152220E1"/>
          </w:pPr>
          <w:r w:rsidRPr="00D15C71">
            <w:rPr>
              <w:rStyle w:val="PlaceholderText"/>
            </w:rPr>
            <w:t xml:space="preserve">Click here to enter </w:t>
          </w:r>
          <w:r w:rsidRPr="00D15C71">
            <w:rPr>
              <w:rStyle w:val="PlaceholderText"/>
            </w:rPr>
            <w:t>text.</w:t>
          </w:r>
        </w:p>
      </w:docPartBody>
    </w:docPart>
    <w:docPart>
      <w:docPartPr>
        <w:name w:val="118A52825ACF42E8BCBAEC910BBF1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38FC9-0C67-4634-9CD3-EE3EC9A74FBF}"/>
      </w:docPartPr>
      <w:docPartBody>
        <w:p w:rsidR="00000000" w:rsidRDefault="00C739C5">
          <w:pPr>
            <w:pStyle w:val="118A52825ACF42E8BCBAEC910BBF14E0"/>
          </w:pPr>
          <w:r w:rsidRPr="00D15C71">
            <w:rPr>
              <w:rStyle w:val="PlaceholderText"/>
            </w:rPr>
            <w:t>Click here to enter text.</w:t>
          </w:r>
        </w:p>
      </w:docPartBody>
    </w:docPart>
    <w:docPart>
      <w:docPartPr>
        <w:name w:val="88F5116139404FE4BB338DAA40AEC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F45214-1BE9-4B2E-A134-01B2CA71F8A3}"/>
      </w:docPartPr>
      <w:docPartBody>
        <w:p w:rsidR="00000000" w:rsidRDefault="00C739C5">
          <w:pPr>
            <w:pStyle w:val="88F5116139404FE4BB338DAA40AECEEC"/>
          </w:pPr>
          <w:r w:rsidRPr="00D15C71">
            <w:rPr>
              <w:rStyle w:val="PlaceholderText"/>
            </w:rPr>
            <w:t>Choose an item.</w:t>
          </w:r>
        </w:p>
      </w:docPartBody>
    </w:docPart>
    <w:docPart>
      <w:docPartPr>
        <w:name w:val="2FE37052D28C4FB696F5550D6CB6D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2BB72-FEEB-4CDC-935F-2EB1707C7B6F}"/>
      </w:docPartPr>
      <w:docPartBody>
        <w:p w:rsidR="00000000" w:rsidRDefault="00C739C5">
          <w:pPr>
            <w:pStyle w:val="2FE37052D28C4FB696F5550D6CB6D0C7"/>
          </w:pPr>
          <w:r w:rsidRPr="00D15C71">
            <w:rPr>
              <w:rStyle w:val="PlaceholderText"/>
            </w:rPr>
            <w:t>Choose an item.</w:t>
          </w:r>
        </w:p>
      </w:docPartBody>
    </w:docPart>
    <w:docPart>
      <w:docPartPr>
        <w:name w:val="97B540926D4D4E6E988D875F99C3D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B33C-04AC-46CB-A8BE-E09990DDC178}"/>
      </w:docPartPr>
      <w:docPartBody>
        <w:p w:rsidR="00000000" w:rsidRDefault="00C739C5">
          <w:pPr>
            <w:pStyle w:val="97B540926D4D4E6E988D875F99C3DC2B"/>
          </w:pPr>
          <w:r w:rsidRPr="00D15C7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C5"/>
    <w:rsid w:val="00C7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AAD2C19CCDC4BCE88C5C6E0D54E87DB">
    <w:name w:val="CAAD2C19CCDC4BCE88C5C6E0D54E87DB"/>
  </w:style>
  <w:style w:type="paragraph" w:customStyle="1" w:styleId="5C408184549D4456A05E6B489B2297BF">
    <w:name w:val="5C408184549D4456A05E6B489B2297BF"/>
  </w:style>
  <w:style w:type="paragraph" w:customStyle="1" w:styleId="67E81C413F7648ACA6A9266562AF5C81">
    <w:name w:val="67E81C413F7648ACA6A9266562AF5C81"/>
  </w:style>
  <w:style w:type="paragraph" w:customStyle="1" w:styleId="E9048F9A11C84E818C96F42385952A26">
    <w:name w:val="E9048F9A11C84E818C96F42385952A26"/>
  </w:style>
  <w:style w:type="paragraph" w:customStyle="1" w:styleId="EB7EE855D4D9412D9821F5DE275E17E3">
    <w:name w:val="EB7EE855D4D9412D9821F5DE275E17E3"/>
  </w:style>
  <w:style w:type="paragraph" w:customStyle="1" w:styleId="FA1A3756D96742CD88AEA8F3DE675F89">
    <w:name w:val="FA1A3756D96742CD88AEA8F3DE675F89"/>
  </w:style>
  <w:style w:type="paragraph" w:customStyle="1" w:styleId="B2F2C32527364C169C9E42684E15B9AA">
    <w:name w:val="B2F2C32527364C169C9E42684E15B9AA"/>
  </w:style>
  <w:style w:type="paragraph" w:customStyle="1" w:styleId="9C82222A6D554B8582FDAD85E49B0CCC">
    <w:name w:val="9C82222A6D554B8582FDAD85E49B0CCC"/>
  </w:style>
  <w:style w:type="paragraph" w:customStyle="1" w:styleId="D848A5C41FFF4F6BA9638FCABB00B8D0">
    <w:name w:val="D848A5C41FFF4F6BA9638FCABB00B8D0"/>
  </w:style>
  <w:style w:type="paragraph" w:customStyle="1" w:styleId="F7FBF49138AB4537ACEF8711368150A9">
    <w:name w:val="F7FBF49138AB4537ACEF8711368150A9"/>
  </w:style>
  <w:style w:type="paragraph" w:customStyle="1" w:styleId="B11CC1B6DA3646168835CA9284DBEEE4">
    <w:name w:val="B11CC1B6DA3646168835CA9284DBEEE4"/>
  </w:style>
  <w:style w:type="paragraph" w:customStyle="1" w:styleId="10F74F69C3804611B0D48D6F619C976E">
    <w:name w:val="10F74F69C3804611B0D48D6F619C976E"/>
  </w:style>
  <w:style w:type="paragraph" w:customStyle="1" w:styleId="C46938D9A3314456A5F082BE3EA6E222">
    <w:name w:val="C46938D9A3314456A5F082BE3EA6E222"/>
  </w:style>
  <w:style w:type="paragraph" w:customStyle="1" w:styleId="5FA43A46A1524BAA81B16C902CE8B2C5">
    <w:name w:val="5FA43A46A1524BAA81B16C902CE8B2C5"/>
  </w:style>
  <w:style w:type="paragraph" w:customStyle="1" w:styleId="442E1830077F469E84E8A19D9806F514">
    <w:name w:val="442E1830077F469E84E8A19D9806F514"/>
  </w:style>
  <w:style w:type="paragraph" w:customStyle="1" w:styleId="9514384BCE1D4F3B84D8322A2673BAFC">
    <w:name w:val="9514384BCE1D4F3B84D8322A2673BAFC"/>
  </w:style>
  <w:style w:type="paragraph" w:customStyle="1" w:styleId="EE1B3CDDF9504A16A40FE3675668185F">
    <w:name w:val="EE1B3CDDF9504A16A40FE3675668185F"/>
  </w:style>
  <w:style w:type="paragraph" w:customStyle="1" w:styleId="220815CEA218415CA5B3EA2357A47798">
    <w:name w:val="220815CEA218415CA5B3EA2357A47798"/>
  </w:style>
  <w:style w:type="paragraph" w:customStyle="1" w:styleId="BE5419B86C354BD7BCA211CD7C40199C">
    <w:name w:val="BE5419B86C354BD7BCA211CD7C40199C"/>
  </w:style>
  <w:style w:type="paragraph" w:customStyle="1" w:styleId="68F607E469714E4EBA22138665C5E5C8">
    <w:name w:val="68F607E469714E4EBA22138665C5E5C8"/>
  </w:style>
  <w:style w:type="paragraph" w:customStyle="1" w:styleId="E8662BD853844EF6B113DE92152220E1">
    <w:name w:val="E8662BD853844EF6B113DE92152220E1"/>
  </w:style>
  <w:style w:type="paragraph" w:customStyle="1" w:styleId="118A52825ACF42E8BCBAEC910BBF14E0">
    <w:name w:val="118A52825ACF42E8BCBAEC910BBF14E0"/>
  </w:style>
  <w:style w:type="paragraph" w:customStyle="1" w:styleId="88F5116139404FE4BB338DAA40AECEEC">
    <w:name w:val="88F5116139404FE4BB338DAA40AECEEC"/>
  </w:style>
  <w:style w:type="paragraph" w:customStyle="1" w:styleId="2FE37052D28C4FB696F5550D6CB6D0C7">
    <w:name w:val="2FE37052D28C4FB696F5550D6CB6D0C7"/>
  </w:style>
  <w:style w:type="paragraph" w:customStyle="1" w:styleId="97B540926D4D4E6E988D875F99C3DC2B">
    <w:name w:val="97B540926D4D4E6E988D875F99C3DC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R4C Membership Application 2016</Template>
  <TotalTime>5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NOTULE</vt:lpstr>
    </vt:vector>
  </TitlesOfParts>
  <Company>Nokia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NOTULE</dc:title>
  <dc:subject/>
  <dc:creator>Alicea Jonck</dc:creator>
  <cp:keywords/>
  <cp:lastModifiedBy>Alicea Jonck</cp:lastModifiedBy>
  <cp:revision>2</cp:revision>
  <cp:lastPrinted>2016-01-26T10:31:00Z</cp:lastPrinted>
  <dcterms:created xsi:type="dcterms:W3CDTF">2016-02-16T18:37:00Z</dcterms:created>
  <dcterms:modified xsi:type="dcterms:W3CDTF">2016-02-16T18:42:00Z</dcterms:modified>
</cp:coreProperties>
</file>